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129F" w:rsidRDefault="00FF129F" w:rsidP="00B97643">
      <w:pPr>
        <w:keepNext/>
        <w:keepLines/>
        <w:tabs>
          <w:tab w:val="left" w:pos="567"/>
          <w:tab w:val="left" w:pos="1276"/>
        </w:tabs>
        <w:autoSpaceDE w:val="0"/>
        <w:autoSpaceDN w:val="0"/>
        <w:adjustRightInd w:val="0"/>
        <w:spacing w:before="360" w:after="120" w:line="276" w:lineRule="auto"/>
        <w:outlineLvl w:val="1"/>
        <w:rPr>
          <w:b/>
          <w:kern w:val="26"/>
          <w:lang w:eastAsia="en-US"/>
        </w:rPr>
      </w:pPr>
      <w:bookmarkStart w:id="0" w:name="_Toc424284828"/>
    </w:p>
    <w:p w:rsidR="00FF129F" w:rsidRPr="00B97643" w:rsidRDefault="00FF129F" w:rsidP="00B97643">
      <w:pPr>
        <w:keepNext/>
        <w:keepLines/>
        <w:tabs>
          <w:tab w:val="left" w:pos="567"/>
          <w:tab w:val="left" w:pos="1276"/>
        </w:tabs>
        <w:autoSpaceDE w:val="0"/>
        <w:autoSpaceDN w:val="0"/>
        <w:adjustRightInd w:val="0"/>
        <w:spacing w:before="360" w:after="120" w:line="276" w:lineRule="auto"/>
        <w:ind w:left="-900"/>
        <w:jc w:val="center"/>
        <w:outlineLvl w:val="1"/>
        <w:rPr>
          <w:b/>
          <w:kern w:val="26"/>
          <w:lang w:eastAsia="en-US"/>
        </w:rPr>
      </w:pPr>
      <w:r w:rsidRPr="00B97643">
        <w:rPr>
          <w:b/>
          <w:kern w:val="26"/>
          <w:lang w:eastAsia="en-US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7pt;height:657.75pt">
            <v:imagedata r:id="rId7" o:title=""/>
          </v:shape>
        </w:pict>
      </w:r>
    </w:p>
    <w:p w:rsidR="00FF129F" w:rsidRDefault="00FF129F" w:rsidP="00145903">
      <w:pPr>
        <w:keepNext/>
        <w:keepLines/>
        <w:tabs>
          <w:tab w:val="left" w:pos="567"/>
          <w:tab w:val="left" w:pos="1276"/>
        </w:tabs>
        <w:autoSpaceDE w:val="0"/>
        <w:autoSpaceDN w:val="0"/>
        <w:adjustRightInd w:val="0"/>
        <w:spacing w:before="360" w:after="120" w:line="276" w:lineRule="auto"/>
        <w:ind w:left="360"/>
        <w:jc w:val="center"/>
        <w:outlineLvl w:val="1"/>
        <w:rPr>
          <w:b/>
          <w:kern w:val="26"/>
          <w:lang w:eastAsia="en-US"/>
        </w:rPr>
      </w:pPr>
    </w:p>
    <w:p w:rsidR="00FF129F" w:rsidRPr="008E49F2" w:rsidRDefault="00FF129F" w:rsidP="00145903">
      <w:pPr>
        <w:keepNext/>
        <w:keepLines/>
        <w:tabs>
          <w:tab w:val="left" w:pos="567"/>
          <w:tab w:val="left" w:pos="1276"/>
        </w:tabs>
        <w:autoSpaceDE w:val="0"/>
        <w:autoSpaceDN w:val="0"/>
        <w:adjustRightInd w:val="0"/>
        <w:spacing w:before="360" w:after="120" w:line="276" w:lineRule="auto"/>
        <w:ind w:left="360"/>
        <w:jc w:val="center"/>
        <w:outlineLvl w:val="1"/>
        <w:rPr>
          <w:b/>
          <w:kern w:val="26"/>
          <w:lang w:eastAsia="en-US"/>
        </w:rPr>
      </w:pPr>
      <w:r>
        <w:rPr>
          <w:b/>
          <w:kern w:val="26"/>
          <w:lang w:eastAsia="en-US"/>
        </w:rPr>
        <w:t>2.</w:t>
      </w:r>
      <w:r w:rsidRPr="008E49F2">
        <w:rPr>
          <w:b/>
          <w:kern w:val="26"/>
          <w:lang w:eastAsia="en-US"/>
        </w:rPr>
        <w:t>Порядок образования комиссии</w:t>
      </w:r>
      <w:bookmarkEnd w:id="0"/>
    </w:p>
    <w:p w:rsidR="00FF129F" w:rsidRPr="008E49F2" w:rsidRDefault="00FF129F" w:rsidP="00D413FB">
      <w:pPr>
        <w:numPr>
          <w:ilvl w:val="1"/>
          <w:numId w:val="1"/>
        </w:numPr>
        <w:tabs>
          <w:tab w:val="left" w:pos="567"/>
          <w:tab w:val="left" w:pos="1276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kern w:val="26"/>
          <w:lang w:eastAsia="en-US"/>
        </w:rPr>
      </w:pPr>
      <w:r w:rsidRPr="008E49F2">
        <w:rPr>
          <w:kern w:val="26"/>
          <w:lang w:eastAsia="en-US"/>
        </w:rPr>
        <w:t xml:space="preserve">Комиссия является постоянно действующим коллегиальным органом, образованным для реализации целей, указанных в </w:t>
      </w:r>
      <w:hyperlink w:anchor="Par49" w:history="1">
        <w:r w:rsidRPr="008E49F2">
          <w:rPr>
            <w:kern w:val="26"/>
            <w:lang w:eastAsia="en-US"/>
          </w:rPr>
          <w:t>пункте</w:t>
        </w:r>
      </w:hyperlink>
      <w:r w:rsidRPr="008E49F2">
        <w:rPr>
          <w:kern w:val="26"/>
          <w:lang w:eastAsia="en-US"/>
        </w:rPr>
        <w:t> </w:t>
      </w:r>
      <w:fldSimple w:instr=" REF _Ref421189890 \r \h  \* MERGEFORMAT ">
        <w:r>
          <w:rPr>
            <w:kern w:val="26"/>
            <w:lang w:eastAsia="en-US"/>
          </w:rPr>
          <w:t>1.3</w:t>
        </w:r>
      </w:fldSimple>
      <w:r w:rsidRPr="008E49F2">
        <w:rPr>
          <w:kern w:val="26"/>
          <w:lang w:eastAsia="en-US"/>
        </w:rPr>
        <w:t xml:space="preserve"> настоящего Положения о комиссии.</w:t>
      </w:r>
    </w:p>
    <w:p w:rsidR="00FF129F" w:rsidRPr="008E49F2" w:rsidRDefault="00FF129F" w:rsidP="00D413FB">
      <w:pPr>
        <w:numPr>
          <w:ilvl w:val="1"/>
          <w:numId w:val="1"/>
        </w:numPr>
        <w:tabs>
          <w:tab w:val="left" w:pos="567"/>
          <w:tab w:val="left" w:pos="1276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kern w:val="26"/>
          <w:lang w:eastAsia="en-US"/>
        </w:rPr>
      </w:pPr>
      <w:r w:rsidRPr="008E49F2">
        <w:rPr>
          <w:kern w:val="26"/>
          <w:lang w:eastAsia="en-US"/>
        </w:rPr>
        <w:t>Ко</w:t>
      </w:r>
      <w:r>
        <w:rPr>
          <w:kern w:val="26"/>
          <w:lang w:eastAsia="en-US"/>
        </w:rPr>
        <w:t>миссия состоит из председателя</w:t>
      </w:r>
      <w:r w:rsidRPr="008E49F2">
        <w:rPr>
          <w:kern w:val="26"/>
          <w:lang w:eastAsia="en-US"/>
        </w:rPr>
        <w:t>, секретаря и членов комиссии.</w:t>
      </w:r>
    </w:p>
    <w:p w:rsidR="00FF129F" w:rsidRPr="008E49F2" w:rsidRDefault="00FF129F" w:rsidP="00D413FB">
      <w:pPr>
        <w:numPr>
          <w:ilvl w:val="1"/>
          <w:numId w:val="1"/>
        </w:numPr>
        <w:tabs>
          <w:tab w:val="left" w:pos="567"/>
          <w:tab w:val="left" w:pos="1276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kern w:val="26"/>
          <w:lang w:eastAsia="en-US"/>
        </w:rPr>
      </w:pPr>
      <w:r w:rsidRPr="008E49F2">
        <w:rPr>
          <w:kern w:val="26"/>
          <w:lang w:eastAsia="en-US"/>
        </w:rPr>
        <w:t xml:space="preserve">Председателем комиссии назначается </w:t>
      </w:r>
      <w:r>
        <w:rPr>
          <w:kern w:val="26"/>
          <w:lang w:eastAsia="en-US"/>
        </w:rPr>
        <w:t>руководитель</w:t>
      </w:r>
      <w:bookmarkStart w:id="1" w:name="_GoBack"/>
      <w:bookmarkEnd w:id="1"/>
      <w:r w:rsidRPr="008E49F2">
        <w:rPr>
          <w:kern w:val="26"/>
          <w:lang w:eastAsia="en-US"/>
        </w:rPr>
        <w:t xml:space="preserve"> организации, ответственный за реализацию Антикоррупционной политики.</w:t>
      </w:r>
    </w:p>
    <w:p w:rsidR="00FF129F" w:rsidRPr="008E49F2" w:rsidRDefault="00FF129F" w:rsidP="00D413FB">
      <w:pPr>
        <w:numPr>
          <w:ilvl w:val="1"/>
          <w:numId w:val="1"/>
        </w:numPr>
        <w:tabs>
          <w:tab w:val="left" w:pos="567"/>
          <w:tab w:val="left" w:pos="1276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kern w:val="26"/>
          <w:lang w:eastAsia="en-US"/>
        </w:rPr>
      </w:pPr>
      <w:r w:rsidRPr="008E49F2">
        <w:rPr>
          <w:kern w:val="26"/>
          <w:lang w:eastAsia="en-US"/>
        </w:rPr>
        <w:t>Состав комиссии утверждается локальным нормативным актом организации. В состав Комиссии включаются:</w:t>
      </w:r>
    </w:p>
    <w:p w:rsidR="00FF129F" w:rsidRPr="008E49F2" w:rsidRDefault="00FF129F" w:rsidP="00D413FB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rFonts w:cs="Calibri"/>
          <w:kern w:val="26"/>
          <w:lang w:eastAsia="en-US"/>
        </w:rPr>
      </w:pPr>
      <w:r w:rsidRPr="008E49F2">
        <w:rPr>
          <w:rFonts w:cs="Calibri"/>
          <w:kern w:val="26"/>
          <w:lang w:eastAsia="en-US"/>
        </w:rPr>
        <w:t>– заместители руководителя организации, руководители структурных подразделений;</w:t>
      </w:r>
    </w:p>
    <w:p w:rsidR="00FF129F" w:rsidRPr="008E49F2" w:rsidRDefault="00FF129F" w:rsidP="00D413FB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rFonts w:cs="Calibri"/>
          <w:kern w:val="26"/>
          <w:lang w:eastAsia="en-US"/>
        </w:rPr>
      </w:pPr>
      <w:r w:rsidRPr="008E49F2">
        <w:rPr>
          <w:rFonts w:cs="Calibri"/>
          <w:kern w:val="26"/>
          <w:lang w:eastAsia="en-US"/>
        </w:rPr>
        <w:t>– работники кадрового, юридического или иного подразделения организации, определяемые руководителем организации;</w:t>
      </w:r>
    </w:p>
    <w:p w:rsidR="00FF129F" w:rsidRPr="008E49F2" w:rsidRDefault="00FF129F" w:rsidP="00D413FB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rFonts w:cs="Calibri"/>
          <w:kern w:val="26"/>
          <w:lang w:eastAsia="en-US"/>
        </w:rPr>
      </w:pPr>
      <w:r w:rsidRPr="008E49F2">
        <w:rPr>
          <w:rFonts w:cs="Calibri"/>
          <w:kern w:val="26"/>
          <w:lang w:eastAsia="en-US"/>
        </w:rPr>
        <w:t>– руководитель контрактной службы (контрактный управляющий) организации;</w:t>
      </w:r>
    </w:p>
    <w:p w:rsidR="00FF129F" w:rsidRPr="008E49F2" w:rsidRDefault="00FF129F" w:rsidP="00D413FB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rFonts w:cs="Calibri"/>
          <w:kern w:val="26"/>
          <w:lang w:eastAsia="en-US"/>
        </w:rPr>
      </w:pPr>
      <w:r w:rsidRPr="008E49F2">
        <w:rPr>
          <w:rFonts w:cs="Calibri"/>
          <w:kern w:val="26"/>
          <w:lang w:eastAsia="en-US"/>
        </w:rPr>
        <w:t>– представитель учредителя организации (по согласованию);</w:t>
      </w:r>
    </w:p>
    <w:p w:rsidR="00FF129F" w:rsidRPr="008E49F2" w:rsidRDefault="00FF129F" w:rsidP="00D413FB">
      <w:pPr>
        <w:numPr>
          <w:ilvl w:val="1"/>
          <w:numId w:val="1"/>
        </w:numPr>
        <w:tabs>
          <w:tab w:val="left" w:pos="567"/>
          <w:tab w:val="left" w:pos="1276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kern w:val="26"/>
          <w:lang w:eastAsia="en-US"/>
        </w:rPr>
      </w:pPr>
      <w:r w:rsidRPr="008E49F2">
        <w:rPr>
          <w:kern w:val="26"/>
          <w:lang w:eastAsia="en-US"/>
        </w:rPr>
        <w:t>Один из членов комиссии назначается секретарем комиссии.</w:t>
      </w:r>
    </w:p>
    <w:p w:rsidR="00FF129F" w:rsidRPr="008E49F2" w:rsidRDefault="00FF129F" w:rsidP="00D413FB">
      <w:pPr>
        <w:numPr>
          <w:ilvl w:val="1"/>
          <w:numId w:val="1"/>
        </w:numPr>
        <w:tabs>
          <w:tab w:val="left" w:pos="567"/>
          <w:tab w:val="left" w:pos="1276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kern w:val="26"/>
          <w:lang w:eastAsia="en-US"/>
        </w:rPr>
      </w:pPr>
      <w:r w:rsidRPr="008E49F2">
        <w:rPr>
          <w:kern w:val="26"/>
          <w:lang w:eastAsia="en-US"/>
        </w:rPr>
        <w:t>По решению руководителя организации в состав комиссии включаются:</w:t>
      </w:r>
    </w:p>
    <w:p w:rsidR="00FF129F" w:rsidRPr="008E49F2" w:rsidRDefault="00FF129F" w:rsidP="00D413FB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rFonts w:cs="Calibri"/>
          <w:kern w:val="26"/>
          <w:lang w:eastAsia="en-US"/>
        </w:rPr>
      </w:pPr>
      <w:r w:rsidRPr="008E49F2">
        <w:rPr>
          <w:rFonts w:cs="Calibri"/>
          <w:kern w:val="26"/>
          <w:lang w:eastAsia="en-US"/>
        </w:rPr>
        <w:t>– представители общественной организации ветеранов, созданной в организации;</w:t>
      </w:r>
    </w:p>
    <w:p w:rsidR="00FF129F" w:rsidRPr="008E49F2" w:rsidRDefault="00FF129F" w:rsidP="00D413FB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rFonts w:cs="Calibri"/>
          <w:kern w:val="26"/>
          <w:lang w:eastAsia="en-US"/>
        </w:rPr>
      </w:pPr>
      <w:r w:rsidRPr="008E49F2">
        <w:rPr>
          <w:rFonts w:cs="Calibri"/>
          <w:kern w:val="26"/>
          <w:lang w:eastAsia="en-US"/>
        </w:rPr>
        <w:t>– представители профсоюзной организации, действующей в организации;</w:t>
      </w:r>
    </w:p>
    <w:p w:rsidR="00FF129F" w:rsidRPr="008E49F2" w:rsidRDefault="00FF129F" w:rsidP="00D413FB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rFonts w:cs="Calibri"/>
          <w:kern w:val="26"/>
          <w:lang w:eastAsia="en-US"/>
        </w:rPr>
      </w:pPr>
      <w:r w:rsidRPr="008E49F2">
        <w:rPr>
          <w:rFonts w:cs="Calibri"/>
          <w:kern w:val="26"/>
          <w:lang w:eastAsia="en-US"/>
        </w:rPr>
        <w:t>– члены общественных советов, образованных в организации.</w:t>
      </w:r>
    </w:p>
    <w:p w:rsidR="00FF129F" w:rsidRPr="008E49F2" w:rsidRDefault="00FF129F" w:rsidP="00145903">
      <w:pPr>
        <w:keepNext/>
        <w:keepLines/>
        <w:tabs>
          <w:tab w:val="left" w:pos="567"/>
          <w:tab w:val="left" w:pos="1276"/>
        </w:tabs>
        <w:autoSpaceDE w:val="0"/>
        <w:autoSpaceDN w:val="0"/>
        <w:adjustRightInd w:val="0"/>
        <w:spacing w:before="360" w:after="120" w:line="276" w:lineRule="auto"/>
        <w:ind w:left="360"/>
        <w:jc w:val="center"/>
        <w:outlineLvl w:val="1"/>
        <w:rPr>
          <w:b/>
          <w:kern w:val="26"/>
          <w:lang w:eastAsia="en-US"/>
        </w:rPr>
      </w:pPr>
      <w:bookmarkStart w:id="2" w:name="_Toc424284829"/>
      <w:r>
        <w:rPr>
          <w:b/>
          <w:kern w:val="26"/>
          <w:lang w:eastAsia="en-US"/>
        </w:rPr>
        <w:t>3.</w:t>
      </w:r>
      <w:r w:rsidRPr="008E49F2">
        <w:rPr>
          <w:b/>
          <w:kern w:val="26"/>
          <w:lang w:eastAsia="en-US"/>
        </w:rPr>
        <w:t>Полномочия Комиссии</w:t>
      </w:r>
      <w:bookmarkEnd w:id="2"/>
    </w:p>
    <w:p w:rsidR="00FF129F" w:rsidRPr="008E49F2" w:rsidRDefault="00FF129F" w:rsidP="00D413FB">
      <w:pPr>
        <w:numPr>
          <w:ilvl w:val="1"/>
          <w:numId w:val="1"/>
        </w:numPr>
        <w:tabs>
          <w:tab w:val="left" w:pos="567"/>
          <w:tab w:val="left" w:pos="1276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kern w:val="26"/>
          <w:lang w:eastAsia="en-US"/>
        </w:rPr>
      </w:pPr>
      <w:r w:rsidRPr="008E49F2">
        <w:rPr>
          <w:kern w:val="26"/>
          <w:lang w:eastAsia="en-US"/>
        </w:rPr>
        <w:t>Комиссия в пределах своих полномочий:</w:t>
      </w:r>
    </w:p>
    <w:p w:rsidR="00FF129F" w:rsidRPr="008E49F2" w:rsidRDefault="00FF129F" w:rsidP="00D413FB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rFonts w:cs="Calibri"/>
          <w:kern w:val="26"/>
          <w:lang w:eastAsia="en-US"/>
        </w:rPr>
      </w:pPr>
      <w:r w:rsidRPr="008E49F2">
        <w:rPr>
          <w:rFonts w:cs="Calibri"/>
          <w:kern w:val="26"/>
          <w:lang w:eastAsia="en-US"/>
        </w:rPr>
        <w:t>– разрабатывает и координирует мероприятия по предупреждению коррупции в организации;</w:t>
      </w:r>
    </w:p>
    <w:p w:rsidR="00FF129F" w:rsidRPr="008E49F2" w:rsidRDefault="00FF129F" w:rsidP="00D413FB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rFonts w:cs="Calibri"/>
          <w:kern w:val="26"/>
          <w:lang w:eastAsia="en-US"/>
        </w:rPr>
      </w:pPr>
      <w:r w:rsidRPr="008E49F2">
        <w:rPr>
          <w:rFonts w:cs="Calibri"/>
          <w:kern w:val="26"/>
          <w:lang w:eastAsia="en-US"/>
        </w:rPr>
        <w:t>– рассматривает предложения структурных подразделений организации о мерах по предупреждению коррупции;</w:t>
      </w:r>
    </w:p>
    <w:p w:rsidR="00FF129F" w:rsidRPr="008E49F2" w:rsidRDefault="00FF129F" w:rsidP="00D413FB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rFonts w:cs="Calibri"/>
          <w:kern w:val="26"/>
          <w:lang w:eastAsia="en-US"/>
        </w:rPr>
      </w:pPr>
      <w:r w:rsidRPr="008E49F2">
        <w:rPr>
          <w:rFonts w:cs="Calibri"/>
          <w:kern w:val="26"/>
          <w:lang w:eastAsia="en-US"/>
        </w:rPr>
        <w:t>– формирует перечень мероприятий для включения в план противодействия коррупции;</w:t>
      </w:r>
    </w:p>
    <w:p w:rsidR="00FF129F" w:rsidRPr="008E49F2" w:rsidRDefault="00FF129F" w:rsidP="00D413FB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rFonts w:cs="Calibri"/>
          <w:kern w:val="26"/>
          <w:lang w:eastAsia="en-US"/>
        </w:rPr>
      </w:pPr>
      <w:r w:rsidRPr="008E49F2">
        <w:rPr>
          <w:rFonts w:cs="Calibri"/>
          <w:kern w:val="26"/>
          <w:lang w:eastAsia="en-US"/>
        </w:rPr>
        <w:t>– обеспечивает контроль за реализацией плана противодействия коррупции;</w:t>
      </w:r>
    </w:p>
    <w:p w:rsidR="00FF129F" w:rsidRPr="008E49F2" w:rsidRDefault="00FF129F" w:rsidP="00D413FB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rFonts w:cs="Calibri"/>
          <w:kern w:val="26"/>
          <w:lang w:eastAsia="en-US"/>
        </w:rPr>
      </w:pPr>
      <w:r w:rsidRPr="008E49F2">
        <w:rPr>
          <w:rFonts w:cs="Calibri"/>
          <w:kern w:val="26"/>
          <w:lang w:eastAsia="en-US"/>
        </w:rPr>
        <w:t>– готовит предложения руководителю организации по внесению изменений в локальные нормативные акты в области противодействия коррупции;</w:t>
      </w:r>
    </w:p>
    <w:p w:rsidR="00FF129F" w:rsidRPr="008E49F2" w:rsidRDefault="00FF129F" w:rsidP="00D413FB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rFonts w:cs="Calibri"/>
          <w:kern w:val="26"/>
          <w:lang w:eastAsia="en-US"/>
        </w:rPr>
      </w:pPr>
      <w:r w:rsidRPr="008E49F2">
        <w:rPr>
          <w:rFonts w:cs="Calibri"/>
          <w:kern w:val="26"/>
          <w:lang w:eastAsia="en-US"/>
        </w:rPr>
        <w:t>– рассматривает результаты антикоррупционной экспертизы проектов локальных нормативных актов организации при спорной ситуации о наличии признаков коррупциогенности;</w:t>
      </w:r>
    </w:p>
    <w:p w:rsidR="00FF129F" w:rsidRPr="008E49F2" w:rsidRDefault="00FF129F" w:rsidP="00D413FB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rFonts w:cs="Calibri"/>
          <w:kern w:val="26"/>
          <w:lang w:eastAsia="en-US"/>
        </w:rPr>
      </w:pPr>
      <w:r w:rsidRPr="008E49F2">
        <w:rPr>
          <w:rFonts w:cs="Calibri"/>
          <w:kern w:val="26"/>
          <w:lang w:eastAsia="en-US"/>
        </w:rPr>
        <w:t xml:space="preserve">– изучает, анализирует и обобщает поступающие в комиссию документы и иные материалы о коррупции и противодействии коррупции </w:t>
      </w:r>
      <w:r w:rsidRPr="008E49F2">
        <w:rPr>
          <w:lang w:eastAsia="en-US"/>
        </w:rPr>
        <w:t xml:space="preserve">и информирует </w:t>
      </w:r>
      <w:r w:rsidRPr="008E49F2">
        <w:rPr>
          <w:rFonts w:cs="Calibri"/>
          <w:kern w:val="26"/>
          <w:lang w:eastAsia="en-US"/>
        </w:rPr>
        <w:t xml:space="preserve">руководителя организации </w:t>
      </w:r>
      <w:r w:rsidRPr="008E49F2">
        <w:rPr>
          <w:lang w:eastAsia="en-US"/>
        </w:rPr>
        <w:t>о результатах этой работы</w:t>
      </w:r>
      <w:r w:rsidRPr="008E49F2">
        <w:rPr>
          <w:rFonts w:cs="Calibri"/>
          <w:kern w:val="26"/>
          <w:lang w:eastAsia="en-US"/>
        </w:rPr>
        <w:t>;</w:t>
      </w:r>
    </w:p>
    <w:p w:rsidR="00FF129F" w:rsidRPr="008E49F2" w:rsidRDefault="00FF129F" w:rsidP="00D413FB">
      <w:pPr>
        <w:numPr>
          <w:ilvl w:val="1"/>
          <w:numId w:val="1"/>
        </w:numPr>
        <w:tabs>
          <w:tab w:val="left" w:pos="567"/>
          <w:tab w:val="left" w:pos="1276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kern w:val="26"/>
          <w:lang w:eastAsia="en-US"/>
        </w:rPr>
      </w:pPr>
      <w:r w:rsidRPr="008E49F2">
        <w:rPr>
          <w:kern w:val="26"/>
          <w:lang w:eastAsia="en-US"/>
        </w:rPr>
        <w:t>Комиссия рассматривает также вопросы, связанные с совершенствованием организации работы по осуществлению закупок товаров, работ, услуг организацией.</w:t>
      </w:r>
    </w:p>
    <w:p w:rsidR="00FF129F" w:rsidRPr="008E49F2" w:rsidRDefault="00FF129F" w:rsidP="00145903">
      <w:pPr>
        <w:keepNext/>
        <w:keepLines/>
        <w:tabs>
          <w:tab w:val="left" w:pos="567"/>
          <w:tab w:val="left" w:pos="1276"/>
        </w:tabs>
        <w:autoSpaceDE w:val="0"/>
        <w:autoSpaceDN w:val="0"/>
        <w:adjustRightInd w:val="0"/>
        <w:spacing w:before="360" w:after="120" w:line="276" w:lineRule="auto"/>
        <w:jc w:val="center"/>
        <w:outlineLvl w:val="1"/>
        <w:rPr>
          <w:b/>
          <w:kern w:val="26"/>
          <w:lang w:eastAsia="en-US"/>
        </w:rPr>
      </w:pPr>
      <w:bookmarkStart w:id="3" w:name="_Toc424284830"/>
      <w:r>
        <w:rPr>
          <w:b/>
          <w:kern w:val="26"/>
          <w:lang w:eastAsia="en-US"/>
        </w:rPr>
        <w:t>4.</w:t>
      </w:r>
      <w:r w:rsidRPr="008E49F2">
        <w:rPr>
          <w:b/>
          <w:kern w:val="26"/>
          <w:lang w:eastAsia="en-US"/>
        </w:rPr>
        <w:t>Организация работы Комиссии</w:t>
      </w:r>
      <w:bookmarkEnd w:id="3"/>
    </w:p>
    <w:p w:rsidR="00FF129F" w:rsidRPr="008E49F2" w:rsidRDefault="00FF129F" w:rsidP="00D413FB">
      <w:pPr>
        <w:numPr>
          <w:ilvl w:val="1"/>
          <w:numId w:val="1"/>
        </w:numPr>
        <w:tabs>
          <w:tab w:val="left" w:pos="567"/>
          <w:tab w:val="left" w:pos="1276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kern w:val="26"/>
          <w:lang w:eastAsia="en-US"/>
        </w:rPr>
      </w:pPr>
      <w:r w:rsidRPr="008E49F2">
        <w:rPr>
          <w:kern w:val="26"/>
          <w:lang w:eastAsia="en-US"/>
        </w:rPr>
        <w:t>Заседания Комиссии проводятся в соответствии с планом работы комиссии, но не реже одного раза в квартал. Председатель комиссии, по мере необходимости, вправе созвать внеочередное заседание комиссии. Заседания могут быть как открытыми, так и закрытыми.</w:t>
      </w:r>
    </w:p>
    <w:p w:rsidR="00FF129F" w:rsidRPr="008E49F2" w:rsidRDefault="00FF129F" w:rsidP="00D413FB">
      <w:pPr>
        <w:numPr>
          <w:ilvl w:val="1"/>
          <w:numId w:val="1"/>
        </w:numPr>
        <w:tabs>
          <w:tab w:val="left" w:pos="567"/>
          <w:tab w:val="left" w:pos="1276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kern w:val="26"/>
          <w:lang w:eastAsia="en-US"/>
        </w:rPr>
      </w:pPr>
      <w:r w:rsidRPr="008E49F2">
        <w:rPr>
          <w:kern w:val="26"/>
          <w:lang w:eastAsia="en-US"/>
        </w:rPr>
        <w:t xml:space="preserve">Председатель комиссии осуществляет руководство деятельностью комиссии, организует работу комиссии, созывает и проводит заседания комиссии, представляет комиссию в отношениях </w:t>
      </w:r>
      <w:r w:rsidRPr="008E49F2">
        <w:rPr>
          <w:rFonts w:cs="Calibri"/>
          <w:kern w:val="26"/>
          <w:lang w:eastAsia="en-US"/>
        </w:rPr>
        <w:t>с органами государственной власти, органами местного самоуправления, организациями, общественными объединениями, со средствами массовой информации</w:t>
      </w:r>
      <w:r w:rsidRPr="008E49F2">
        <w:rPr>
          <w:kern w:val="26"/>
          <w:lang w:eastAsia="en-US"/>
        </w:rPr>
        <w:t>.</w:t>
      </w:r>
    </w:p>
    <w:p w:rsidR="00FF129F" w:rsidRPr="008E49F2" w:rsidRDefault="00FF129F" w:rsidP="00D413FB">
      <w:pPr>
        <w:numPr>
          <w:ilvl w:val="1"/>
          <w:numId w:val="1"/>
        </w:numPr>
        <w:tabs>
          <w:tab w:val="left" w:pos="567"/>
          <w:tab w:val="left" w:pos="1276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kern w:val="26"/>
          <w:lang w:eastAsia="en-US"/>
        </w:rPr>
      </w:pPr>
      <w:r w:rsidRPr="008E49F2">
        <w:rPr>
          <w:kern w:val="26"/>
          <w:lang w:eastAsia="en-US"/>
        </w:rPr>
        <w:t>На период временного отсутствия председателя комиссии (отпуск, временная нетрудоспособность, командировка и т.п.) его обязанности исполняет один из заместителей председателя комиссии.</w:t>
      </w:r>
    </w:p>
    <w:p w:rsidR="00FF129F" w:rsidRPr="008E49F2" w:rsidRDefault="00FF129F" w:rsidP="00D413FB">
      <w:pPr>
        <w:numPr>
          <w:ilvl w:val="1"/>
          <w:numId w:val="1"/>
        </w:numPr>
        <w:tabs>
          <w:tab w:val="left" w:pos="567"/>
          <w:tab w:val="left" w:pos="1276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kern w:val="26"/>
          <w:lang w:eastAsia="en-US"/>
        </w:rPr>
      </w:pPr>
      <w:r w:rsidRPr="008E49F2">
        <w:rPr>
          <w:kern w:val="26"/>
          <w:lang w:eastAsia="en-US"/>
        </w:rPr>
        <w:t>Секретарь комиссии отвечает за подготовку информационных материалов к заседаниям комиссии, ведение протоколов заседаний комиссии, учет поступивших документов, доведение копий протоколов заседаний комиссии до ее состава, а также выполняет поручения председателя комиссии, данные в пределах его полномочий.</w:t>
      </w:r>
    </w:p>
    <w:p w:rsidR="00FF129F" w:rsidRPr="008E49F2" w:rsidRDefault="00FF129F" w:rsidP="00D413FB">
      <w:pPr>
        <w:numPr>
          <w:ilvl w:val="1"/>
          <w:numId w:val="1"/>
        </w:numPr>
        <w:tabs>
          <w:tab w:val="left" w:pos="567"/>
          <w:tab w:val="left" w:pos="1276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kern w:val="26"/>
          <w:lang w:eastAsia="en-US"/>
        </w:rPr>
      </w:pPr>
      <w:r w:rsidRPr="008E49F2">
        <w:rPr>
          <w:kern w:val="26"/>
          <w:lang w:eastAsia="en-US"/>
        </w:rPr>
        <w:t>На период временного отсутствия секретаря комиссии (отпуск, временная нетрудоспособность, командировка и т.п.) его обязанности возлагаются на одного из членов комиссии.</w:t>
      </w:r>
    </w:p>
    <w:p w:rsidR="00FF129F" w:rsidRPr="008E49F2" w:rsidRDefault="00FF129F" w:rsidP="00D413FB">
      <w:pPr>
        <w:numPr>
          <w:ilvl w:val="1"/>
          <w:numId w:val="1"/>
        </w:numPr>
        <w:tabs>
          <w:tab w:val="left" w:pos="567"/>
          <w:tab w:val="left" w:pos="1276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kern w:val="26"/>
          <w:lang w:eastAsia="en-US"/>
        </w:rPr>
      </w:pPr>
      <w:r w:rsidRPr="008E49F2">
        <w:rPr>
          <w:kern w:val="26"/>
          <w:lang w:eastAsia="en-US"/>
        </w:rPr>
        <w:t>Члены комиссии осуществляют свои полномочия непосредственно, то есть без права их передачи иным лицам, в том числе и на время своего отсутствия.</w:t>
      </w:r>
    </w:p>
    <w:p w:rsidR="00FF129F" w:rsidRPr="008E49F2" w:rsidRDefault="00FF129F" w:rsidP="00D413FB">
      <w:pPr>
        <w:numPr>
          <w:ilvl w:val="1"/>
          <w:numId w:val="1"/>
        </w:numPr>
        <w:tabs>
          <w:tab w:val="left" w:pos="567"/>
          <w:tab w:val="left" w:pos="1276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kern w:val="26"/>
          <w:lang w:eastAsia="en-US"/>
        </w:rPr>
      </w:pPr>
      <w:r w:rsidRPr="008E49F2">
        <w:rPr>
          <w:kern w:val="26"/>
          <w:lang w:eastAsia="en-US"/>
        </w:rPr>
        <w:t>Заседание комиссии правомочно, если на нем присутствуют более половины от общего числа членов комиссии.</w:t>
      </w:r>
    </w:p>
    <w:p w:rsidR="00FF129F" w:rsidRPr="008E49F2" w:rsidRDefault="00FF129F" w:rsidP="00D413FB">
      <w:pPr>
        <w:numPr>
          <w:ilvl w:val="1"/>
          <w:numId w:val="1"/>
        </w:numPr>
        <w:tabs>
          <w:tab w:val="left" w:pos="567"/>
          <w:tab w:val="left" w:pos="1276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kern w:val="26"/>
          <w:lang w:eastAsia="en-US"/>
        </w:rPr>
      </w:pPr>
      <w:r w:rsidRPr="008E49F2">
        <w:rPr>
          <w:kern w:val="26"/>
          <w:lang w:eastAsia="en-US"/>
        </w:rPr>
        <w:t>Решения комиссии принимаются простым большинством голосов присутствующих на заседании членов комиссии.</w:t>
      </w:r>
    </w:p>
    <w:p w:rsidR="00FF129F" w:rsidRPr="008E49F2" w:rsidRDefault="00FF129F" w:rsidP="00D413FB">
      <w:pPr>
        <w:numPr>
          <w:ilvl w:val="1"/>
          <w:numId w:val="1"/>
        </w:numPr>
        <w:tabs>
          <w:tab w:val="left" w:pos="567"/>
          <w:tab w:val="left" w:pos="1276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kern w:val="26"/>
          <w:lang w:eastAsia="en-US"/>
        </w:rPr>
      </w:pPr>
      <w:r w:rsidRPr="008E49F2">
        <w:rPr>
          <w:kern w:val="26"/>
          <w:lang w:eastAsia="en-US"/>
        </w:rPr>
        <w:t>Члены Комиссии при принятии решений обладают равными правами.</w:t>
      </w:r>
    </w:p>
    <w:p w:rsidR="00FF129F" w:rsidRPr="008E49F2" w:rsidRDefault="00FF129F" w:rsidP="00D413FB">
      <w:pPr>
        <w:numPr>
          <w:ilvl w:val="1"/>
          <w:numId w:val="1"/>
        </w:numPr>
        <w:tabs>
          <w:tab w:val="left" w:pos="1418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kern w:val="26"/>
          <w:lang w:eastAsia="en-US"/>
        </w:rPr>
      </w:pPr>
      <w:r w:rsidRPr="008E49F2">
        <w:rPr>
          <w:kern w:val="26"/>
          <w:lang w:eastAsia="en-US"/>
        </w:rPr>
        <w:t>При равенстве числа голосов голос председателя комиссии является решающим.</w:t>
      </w:r>
    </w:p>
    <w:p w:rsidR="00FF129F" w:rsidRPr="008E49F2" w:rsidRDefault="00FF129F" w:rsidP="00D413FB">
      <w:pPr>
        <w:numPr>
          <w:ilvl w:val="1"/>
          <w:numId w:val="1"/>
        </w:numPr>
        <w:tabs>
          <w:tab w:val="left" w:pos="1418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kern w:val="26"/>
          <w:lang w:eastAsia="en-US"/>
        </w:rPr>
      </w:pPr>
      <w:r w:rsidRPr="008E49F2">
        <w:rPr>
          <w:kern w:val="26"/>
          <w:lang w:eastAsia="en-US"/>
        </w:rPr>
        <w:t>Решения комиссии оформляются протоколами, которые подписывают председательствующий на заседании и секретарь комиссии.</w:t>
      </w:r>
    </w:p>
    <w:p w:rsidR="00FF129F" w:rsidRPr="008E49F2" w:rsidRDefault="00FF129F" w:rsidP="00D413FB">
      <w:pPr>
        <w:numPr>
          <w:ilvl w:val="1"/>
          <w:numId w:val="1"/>
        </w:numPr>
        <w:tabs>
          <w:tab w:val="left" w:pos="1418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kern w:val="26"/>
          <w:lang w:eastAsia="en-US"/>
        </w:rPr>
      </w:pPr>
      <w:r w:rsidRPr="008E49F2">
        <w:rPr>
          <w:kern w:val="26"/>
          <w:lang w:eastAsia="en-US"/>
        </w:rPr>
        <w:t>Член комиссии, не согласный с решением комиссии, вправе в письменном виде изложить свое особое мнение, которое подлежит обязательному приобщению к протоколу заседания комиссии.</w:t>
      </w:r>
    </w:p>
    <w:p w:rsidR="00FF129F" w:rsidRPr="008E49F2" w:rsidRDefault="00FF129F" w:rsidP="00D413FB">
      <w:pPr>
        <w:numPr>
          <w:ilvl w:val="1"/>
          <w:numId w:val="1"/>
        </w:numPr>
        <w:tabs>
          <w:tab w:val="left" w:pos="1418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kern w:val="26"/>
          <w:lang w:eastAsia="en-US"/>
        </w:rPr>
      </w:pPr>
      <w:r w:rsidRPr="008E49F2">
        <w:rPr>
          <w:kern w:val="26"/>
          <w:lang w:eastAsia="en-US"/>
        </w:rPr>
        <w:t>Члены комиссии добровольно принимают на себя обязательства о неразглашении сведений, затрагивающих честь и достоинство граждан, и другой конфиденциальной информации, которая рассматривается (рассматривалась) комиссией.</w:t>
      </w:r>
    </w:p>
    <w:p w:rsidR="00FF129F" w:rsidRPr="008E49F2" w:rsidRDefault="00FF129F" w:rsidP="00D413FB">
      <w:pPr>
        <w:numPr>
          <w:ilvl w:val="1"/>
          <w:numId w:val="1"/>
        </w:numPr>
        <w:tabs>
          <w:tab w:val="left" w:pos="1418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kern w:val="26"/>
          <w:lang w:eastAsia="en-US"/>
        </w:rPr>
      </w:pPr>
      <w:r w:rsidRPr="008E49F2">
        <w:rPr>
          <w:kern w:val="26"/>
          <w:lang w:eastAsia="en-US"/>
        </w:rPr>
        <w:t>Информация, полученная комиссией в ходе ее работы, может быть использована только в порядке, предусмотренном федеральным законодательством об информации, информатизации и защите информации.</w:t>
      </w:r>
    </w:p>
    <w:p w:rsidR="00FF129F" w:rsidRPr="008E49F2" w:rsidRDefault="00FF129F" w:rsidP="00D413FB">
      <w:pPr>
        <w:numPr>
          <w:ilvl w:val="1"/>
          <w:numId w:val="1"/>
        </w:numPr>
        <w:tabs>
          <w:tab w:val="left" w:pos="1418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kern w:val="26"/>
          <w:lang w:eastAsia="en-US"/>
        </w:rPr>
      </w:pPr>
      <w:r w:rsidRPr="008E49F2">
        <w:rPr>
          <w:kern w:val="26"/>
          <w:lang w:eastAsia="en-US"/>
        </w:rPr>
        <w:t>Организационно-техническое и информационно-аналитическое обеспечение деятельности комиссии осуществляет одно из подразделений (работник) организации.</w:t>
      </w:r>
    </w:p>
    <w:p w:rsidR="00FF129F" w:rsidRPr="008E49F2" w:rsidRDefault="00FF129F" w:rsidP="00D413FB">
      <w:pPr>
        <w:tabs>
          <w:tab w:val="left" w:pos="1418"/>
        </w:tabs>
        <w:autoSpaceDE w:val="0"/>
        <w:autoSpaceDN w:val="0"/>
        <w:adjustRightInd w:val="0"/>
        <w:spacing w:line="276" w:lineRule="auto"/>
        <w:ind w:left="709"/>
        <w:jc w:val="both"/>
        <w:rPr>
          <w:bCs/>
          <w:kern w:val="26"/>
          <w:lang w:eastAsia="en-US"/>
        </w:rPr>
      </w:pPr>
    </w:p>
    <w:p w:rsidR="00FF129F" w:rsidRDefault="00FF129F"/>
    <w:sectPr w:rsidR="00FF129F" w:rsidSect="00B97643">
      <w:footerReference w:type="default" r:id="rId8"/>
      <w:pgSz w:w="11906" w:h="16838"/>
      <w:pgMar w:top="540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F129F" w:rsidRDefault="00FF129F">
      <w:r>
        <w:separator/>
      </w:r>
    </w:p>
  </w:endnote>
  <w:endnote w:type="continuationSeparator" w:id="1">
    <w:p w:rsidR="00FF129F" w:rsidRDefault="00FF129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129F" w:rsidRPr="006B7BEF" w:rsidRDefault="00FF129F" w:rsidP="00643D9D">
    <w:pPr>
      <w:pStyle w:val="Footer"/>
      <w:ind w:firstLine="0"/>
      <w:rPr>
        <w:rFonts w:cs="Times New Roman"/>
        <w:sz w:val="10"/>
        <w:szCs w:val="1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F129F" w:rsidRDefault="00FF129F">
      <w:r>
        <w:separator/>
      </w:r>
    </w:p>
  </w:footnote>
  <w:footnote w:type="continuationSeparator" w:id="1">
    <w:p w:rsidR="00FF129F" w:rsidRDefault="00FF129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1B16B0"/>
    <w:multiLevelType w:val="multilevel"/>
    <w:tmpl w:val="A5AAD4DC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1">
    <w:nsid w:val="6DAA6321"/>
    <w:multiLevelType w:val="hybridMultilevel"/>
    <w:tmpl w:val="A5AA1AE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413FB"/>
    <w:rsid w:val="00145903"/>
    <w:rsid w:val="00262A8F"/>
    <w:rsid w:val="002A2D1C"/>
    <w:rsid w:val="00552576"/>
    <w:rsid w:val="005871A2"/>
    <w:rsid w:val="005D03E0"/>
    <w:rsid w:val="00642649"/>
    <w:rsid w:val="00643D9D"/>
    <w:rsid w:val="006B7BEF"/>
    <w:rsid w:val="007B59D0"/>
    <w:rsid w:val="008E49F2"/>
    <w:rsid w:val="00931DBD"/>
    <w:rsid w:val="00B243F4"/>
    <w:rsid w:val="00B97643"/>
    <w:rsid w:val="00BD2E9C"/>
    <w:rsid w:val="00CC4C76"/>
    <w:rsid w:val="00D413FB"/>
    <w:rsid w:val="00D65D1C"/>
    <w:rsid w:val="00E1026E"/>
    <w:rsid w:val="00FF12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413FB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1">
    <w:name w:val="Сетка таблицы1"/>
    <w:uiPriority w:val="99"/>
    <w:rsid w:val="00D413FB"/>
    <w:rPr>
      <w:rFonts w:eastAsia="Times New Roman" w:cs="Calibri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link w:val="FooterChar"/>
    <w:uiPriority w:val="99"/>
    <w:rsid w:val="00D413FB"/>
    <w:pPr>
      <w:tabs>
        <w:tab w:val="center" w:pos="4677"/>
        <w:tab w:val="right" w:pos="9355"/>
      </w:tabs>
      <w:ind w:firstLine="709"/>
    </w:pPr>
    <w:rPr>
      <w:rFonts w:cs="Calibri"/>
      <w:sz w:val="28"/>
      <w:szCs w:val="22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locked/>
    <w:rsid w:val="00D413FB"/>
    <w:rPr>
      <w:rFonts w:ascii="Times New Roman" w:hAnsi="Times New Roman" w:cs="Calibri"/>
      <w:sz w:val="28"/>
    </w:rPr>
  </w:style>
  <w:style w:type="table" w:styleId="TableGrid">
    <w:name w:val="Table Grid"/>
    <w:basedOn w:val="TableNormal"/>
    <w:uiPriority w:val="99"/>
    <w:rsid w:val="00D413FB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99"/>
    <w:qFormat/>
    <w:rsid w:val="00BD2E9C"/>
    <w:rPr>
      <w:rFonts w:eastAsia="Times New Roman"/>
    </w:rPr>
  </w:style>
  <w:style w:type="paragraph" w:styleId="ListParagraph">
    <w:name w:val="List Paragraph"/>
    <w:basedOn w:val="Normal"/>
    <w:uiPriority w:val="99"/>
    <w:qFormat/>
    <w:rsid w:val="00BD2E9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4</TotalTime>
  <Pages>3</Pages>
  <Words>721</Words>
  <Characters>4115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WiZaRd</cp:lastModifiedBy>
  <cp:revision>8</cp:revision>
  <cp:lastPrinted>2019-08-08T08:10:00Z</cp:lastPrinted>
  <dcterms:created xsi:type="dcterms:W3CDTF">2019-08-08T08:08:00Z</dcterms:created>
  <dcterms:modified xsi:type="dcterms:W3CDTF">2020-02-13T15:43:00Z</dcterms:modified>
</cp:coreProperties>
</file>